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"/>
        <w:gridCol w:w="270"/>
        <w:gridCol w:w="2789"/>
        <w:gridCol w:w="1619"/>
        <w:gridCol w:w="2791"/>
      </w:tblGrid>
      <w:tr w:rsidR="00650259" w:rsidRPr="00846B76" w14:paraId="734C6AEA" w14:textId="77777777" w:rsidTr="00346DE2">
        <w:sdt>
          <w:sdtPr>
            <w:id w:val="1621259925"/>
            <w:placeholder>
              <w:docPart w:val="C97E7EECAEF844CC8D8C99BCCCA691C4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06F8A6E9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0C27F0C5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34395C2" w14:textId="77777777" w:rsidTr="00346DE2">
        <w:sdt>
          <w:sdtPr>
            <w:id w:val="-1470592894"/>
            <w:placeholder>
              <w:docPart w:val="0700B8A689B6402B9FBFE44F1CC08090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55AE796F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21757CDB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600D58C" w14:textId="77777777" w:rsidTr="00346DE2">
        <w:sdt>
          <w:sdtPr>
            <w:id w:val="572943512"/>
            <w:placeholder>
              <w:docPart w:val="0ECBFC7E70E041EEB568F1BEB1DE8CE2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42D4EFCB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7E00210C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15235BF" w14:textId="77777777" w:rsidTr="00346DE2">
        <w:sdt>
          <w:sdtPr>
            <w:id w:val="-521243642"/>
            <w:placeholder>
              <w:docPart w:val="ADA86F82D7E349C0A2A42A4ECE88F6C2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490D565E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1FB72D51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6CA54A3" w14:textId="77777777" w:rsidTr="00346DE2">
        <w:sdt>
          <w:sdtPr>
            <w:id w:val="83577009"/>
            <w:placeholder>
              <w:docPart w:val="B9943849C12F49CF9D8AB4467CEC4520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59E4B880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3686F7B8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B51F5A0ADD044EEA936B08820D3B8FC8"/>
            </w:placeholder>
            <w:temporary/>
            <w:showingPlcHdr/>
            <w15:appearance w15:val="hidden"/>
          </w:sdtPr>
          <w:sdtContent>
            <w:tc>
              <w:tcPr>
                <w:tcW w:w="865" w:type="pct"/>
                <w:vAlign w:val="bottom"/>
              </w:tcPr>
              <w:p w14:paraId="72DA12ED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3314FA12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7B0F2122" w14:textId="77777777" w:rsidTr="00346DE2">
        <w:sdt>
          <w:sdtPr>
            <w:id w:val="-965116832"/>
            <w:placeholder>
              <w:docPart w:val="57C55A9931DD46F3B702777FE461F47D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5B1DD1B9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22037E40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0704970C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0E7704EC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257A7441" w14:textId="77777777" w:rsidTr="00346DE2">
        <w:sdt>
          <w:sdtPr>
            <w:id w:val="1576013153"/>
            <w:placeholder>
              <w:docPart w:val="BD5156815AE844FC90013D9630806960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6"/>
                <w:vAlign w:val="bottom"/>
              </w:tcPr>
              <w:p w14:paraId="56235B82" w14:textId="77777777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14:paraId="3E2523BB" w14:textId="77777777" w:rsidTr="001C4A3D">
        <w:tc>
          <w:tcPr>
            <w:tcW w:w="577" w:type="pct"/>
          </w:tcPr>
          <w:p w14:paraId="65CA95E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sdt>
          <w:sdtPr>
            <w:id w:val="-1981602717"/>
            <w:placeholder>
              <w:docPart w:val="5A72E7450B904EFFB58EEFE7336EFF44"/>
            </w:placeholder>
            <w:temporary/>
            <w:showingPlcHdr/>
            <w15:appearance w15:val="hidden"/>
          </w:sdtPr>
          <w:sdtContent>
            <w:tc>
              <w:tcPr>
                <w:tcW w:w="4423" w:type="pct"/>
                <w:gridSpan w:val="5"/>
                <w:vAlign w:val="bottom"/>
              </w:tcPr>
              <w:p w14:paraId="27E6039B" w14:textId="77777777" w:rsidR="00346DE2" w:rsidRDefault="00346DE2" w:rsidP="00346DE2">
                <w:r w:rsidRPr="00346DE2">
                  <w:t>Field trip driver</w:t>
                </w:r>
              </w:p>
            </w:tc>
          </w:sdtContent>
        </w:sdt>
      </w:tr>
      <w:tr w:rsidR="00346DE2" w:rsidRPr="00846B76" w14:paraId="286BBF45" w14:textId="77777777" w:rsidTr="001C4A3D">
        <w:tc>
          <w:tcPr>
            <w:tcW w:w="577" w:type="pct"/>
          </w:tcPr>
          <w:p w14:paraId="31D88F48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sdt>
          <w:sdtPr>
            <w:id w:val="-1561859511"/>
            <w:placeholder>
              <w:docPart w:val="3282E3749B21497EA0E68C58B950B299"/>
            </w:placeholder>
            <w:temporary/>
            <w:showingPlcHdr/>
            <w15:appearance w15:val="hidden"/>
          </w:sdtPr>
          <w:sdtContent>
            <w:tc>
              <w:tcPr>
                <w:tcW w:w="4423" w:type="pct"/>
                <w:gridSpan w:val="5"/>
                <w:vAlign w:val="bottom"/>
              </w:tcPr>
              <w:p w14:paraId="5BFD8888" w14:textId="77777777" w:rsidR="00346DE2" w:rsidRDefault="00346DE2" w:rsidP="00346DE2">
                <w:r w:rsidRPr="00346DE2">
                  <w:t>Classroom helper</w:t>
                </w:r>
              </w:p>
            </w:tc>
          </w:sdtContent>
        </w:sdt>
      </w:tr>
      <w:tr w:rsidR="00346DE2" w:rsidRPr="00846B76" w14:paraId="0A3ACFAB" w14:textId="77777777" w:rsidTr="001C4A3D">
        <w:tc>
          <w:tcPr>
            <w:tcW w:w="577" w:type="pct"/>
          </w:tcPr>
          <w:p w14:paraId="48958931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sdt>
          <w:sdtPr>
            <w:id w:val="-657914859"/>
            <w:placeholder>
              <w:docPart w:val="9D8AAED1E86B4B2FA56A1CCC892FC8D4"/>
            </w:placeholder>
            <w:temporary/>
            <w:showingPlcHdr/>
            <w15:appearance w15:val="hidden"/>
          </w:sdtPr>
          <w:sdtContent>
            <w:tc>
              <w:tcPr>
                <w:tcW w:w="4423" w:type="pct"/>
                <w:gridSpan w:val="5"/>
                <w:vAlign w:val="bottom"/>
              </w:tcPr>
              <w:p w14:paraId="2BBCEF73" w14:textId="77777777" w:rsidR="00346DE2" w:rsidRDefault="00346DE2" w:rsidP="00346DE2">
                <w:r w:rsidRPr="00346DE2">
                  <w:t>Office helper</w:t>
                </w:r>
              </w:p>
            </w:tc>
          </w:sdtContent>
        </w:sdt>
      </w:tr>
      <w:tr w:rsidR="00346DE2" w:rsidRPr="00846B76" w14:paraId="6704E32A" w14:textId="77777777" w:rsidTr="001C4A3D">
        <w:tc>
          <w:tcPr>
            <w:tcW w:w="577" w:type="pct"/>
          </w:tcPr>
          <w:p w14:paraId="0D3D922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379901760"/>
            <w:placeholder>
              <w:docPart w:val="4EB3F1DD8A1748D48F69F02C5314EA11"/>
            </w:placeholder>
            <w:temporary/>
            <w:showingPlcHdr/>
            <w15:appearance w15:val="hidden"/>
          </w:sdtPr>
          <w:sdtContent>
            <w:tc>
              <w:tcPr>
                <w:tcW w:w="4423" w:type="pct"/>
                <w:gridSpan w:val="5"/>
                <w:vAlign w:val="bottom"/>
              </w:tcPr>
              <w:p w14:paraId="0E1C1957" w14:textId="77777777" w:rsidR="00346DE2" w:rsidRDefault="00346DE2" w:rsidP="00346DE2">
                <w:r w:rsidRPr="00346DE2">
                  <w:t>Library helper</w:t>
                </w:r>
              </w:p>
            </w:tc>
          </w:sdtContent>
        </w:sdt>
      </w:tr>
      <w:tr w:rsidR="00346DE2" w:rsidRPr="00846B76" w14:paraId="30AC2C3E" w14:textId="77777777" w:rsidTr="001C4A3D">
        <w:tc>
          <w:tcPr>
            <w:tcW w:w="577" w:type="pct"/>
          </w:tcPr>
          <w:p w14:paraId="418BA3D1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999185181"/>
            <w:placeholder>
              <w:docPart w:val="2E4036E53965476FBFB460C074948F45"/>
            </w:placeholder>
            <w:temporary/>
            <w:showingPlcHdr/>
            <w15:appearance w15:val="hidden"/>
          </w:sdtPr>
          <w:sdtContent>
            <w:tc>
              <w:tcPr>
                <w:tcW w:w="4423" w:type="pct"/>
                <w:gridSpan w:val="5"/>
                <w:vAlign w:val="bottom"/>
              </w:tcPr>
              <w:p w14:paraId="25184F6F" w14:textId="77777777" w:rsidR="00346DE2" w:rsidRDefault="00346DE2" w:rsidP="00346DE2">
                <w:r w:rsidRPr="00346DE2">
                  <w:t>Event organizer</w:t>
                </w:r>
              </w:p>
            </w:tc>
          </w:sdtContent>
        </w:sdt>
      </w:tr>
      <w:tr w:rsidR="00346DE2" w:rsidRPr="00846B76" w14:paraId="2560BF84" w14:textId="77777777" w:rsidTr="001C4A3D">
        <w:tc>
          <w:tcPr>
            <w:tcW w:w="577" w:type="pct"/>
          </w:tcPr>
          <w:p w14:paraId="582A14F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558090199"/>
            <w:placeholder>
              <w:docPart w:val="41F43EF171CD49B6B44ACE1B98A9C851"/>
            </w:placeholder>
            <w:temporary/>
            <w:showingPlcHdr/>
            <w15:appearance w15:val="hidden"/>
          </w:sdtPr>
          <w:sdtContent>
            <w:tc>
              <w:tcPr>
                <w:tcW w:w="4423" w:type="pct"/>
                <w:gridSpan w:val="5"/>
                <w:vAlign w:val="bottom"/>
              </w:tcPr>
              <w:p w14:paraId="6173751D" w14:textId="77777777" w:rsidR="00346DE2" w:rsidRDefault="00346DE2" w:rsidP="00346DE2">
                <w:r w:rsidRPr="00346DE2">
                  <w:t>Chairperson</w:t>
                </w:r>
              </w:p>
            </w:tc>
          </w:sdtContent>
        </w:sdt>
      </w:tr>
      <w:tr w:rsidR="00346DE2" w:rsidRPr="00846B76" w14:paraId="0B9E7D54" w14:textId="77777777" w:rsidTr="001C4A3D">
        <w:tc>
          <w:tcPr>
            <w:tcW w:w="577" w:type="pct"/>
          </w:tcPr>
          <w:p w14:paraId="0B9FE69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323404376"/>
            <w:placeholder>
              <w:docPart w:val="6875E1CEBE0344678E6A58691734D4EB"/>
            </w:placeholder>
            <w:temporary/>
            <w:showingPlcHdr/>
            <w15:appearance w15:val="hidden"/>
          </w:sdtPr>
          <w:sdtContent>
            <w:tc>
              <w:tcPr>
                <w:tcW w:w="4423" w:type="pct"/>
                <w:gridSpan w:val="5"/>
                <w:vAlign w:val="bottom"/>
              </w:tcPr>
              <w:p w14:paraId="105E458A" w14:textId="77777777" w:rsidR="00346DE2" w:rsidRDefault="00346DE2" w:rsidP="00346DE2">
                <w:r w:rsidRPr="00346DE2">
                  <w:t>Communications</w:t>
                </w:r>
              </w:p>
            </w:tc>
          </w:sdtContent>
        </w:sdt>
      </w:tr>
      <w:tr w:rsidR="00346DE2" w:rsidRPr="00846B76" w14:paraId="5224F1D3" w14:textId="77777777" w:rsidTr="001C4A3D">
        <w:tc>
          <w:tcPr>
            <w:tcW w:w="577" w:type="pct"/>
          </w:tcPr>
          <w:p w14:paraId="5A3AA9D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322323412"/>
            <w:placeholder>
              <w:docPart w:val="965689054C284D14A1914088691CA39C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1792DBBA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14:paraId="780425A4" w14:textId="32BEE63A" w:rsidR="00346DE2" w:rsidRDefault="00CE1956" w:rsidP="00346DE2">
            <w:pPr>
              <w:spacing w:before="120"/>
            </w:pPr>
            <w:r>
              <w:t>Chaperone</w:t>
            </w:r>
          </w:p>
        </w:tc>
      </w:tr>
      <w:tr w:rsidR="00346DE2" w:rsidRPr="00846B76" w14:paraId="4C2335C5" w14:textId="77777777" w:rsidTr="001C4A3D">
        <w:tc>
          <w:tcPr>
            <w:tcW w:w="577" w:type="pct"/>
          </w:tcPr>
          <w:p w14:paraId="6E5DFF32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431975614"/>
            <w:placeholder>
              <w:docPart w:val="BB0C5AE282504161911EE6DA32F265E1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27140F4F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9C2423" w14:textId="6D22E5B1" w:rsidR="00346DE2" w:rsidRDefault="00CE1956" w:rsidP="00346DE2">
            <w:pPr>
              <w:spacing w:before="120"/>
            </w:pPr>
            <w:r>
              <w:t>Food Pantry</w:t>
            </w:r>
          </w:p>
        </w:tc>
      </w:tr>
      <w:tr w:rsidR="00346DE2" w:rsidRPr="00846B76" w14:paraId="48004B04" w14:textId="77777777" w:rsidTr="001C4A3D">
        <w:tc>
          <w:tcPr>
            <w:tcW w:w="577" w:type="pct"/>
          </w:tcPr>
          <w:p w14:paraId="7DD2A55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295192273"/>
            <w:placeholder>
              <w:docPart w:val="3636F435446844219FACD3FAC1CF43AE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151E3EEC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609350" w14:textId="4A6E3260" w:rsidR="00346DE2" w:rsidRDefault="00CE1956" w:rsidP="00346DE2">
            <w:pPr>
              <w:spacing w:before="120"/>
            </w:pPr>
            <w:r>
              <w:t>Clothes Closet</w:t>
            </w:r>
          </w:p>
        </w:tc>
      </w:tr>
      <w:tr w:rsidR="00346DE2" w:rsidRPr="00846B76" w14:paraId="61C202DC" w14:textId="77777777" w:rsidTr="001C4A3D">
        <w:tc>
          <w:tcPr>
            <w:tcW w:w="577" w:type="pct"/>
          </w:tcPr>
          <w:p w14:paraId="4E4AA1F5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031030572"/>
            <w:placeholder>
              <w:docPart w:val="992D4E854EBD454E919F9C63164A18AD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2034151D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1ABC9A" w14:textId="01FCC3EF" w:rsidR="00346DE2" w:rsidRDefault="00CE1956" w:rsidP="00346DE2">
            <w:pPr>
              <w:spacing w:before="120"/>
            </w:pPr>
            <w:r>
              <w:t>Stylist/hair</w:t>
            </w:r>
            <w:r w:rsidR="0037416F">
              <w:t>/mua</w:t>
            </w:r>
          </w:p>
        </w:tc>
      </w:tr>
      <w:tr w:rsidR="00346DE2" w:rsidRPr="00846B76" w14:paraId="103CB153" w14:textId="77777777" w:rsidTr="001C4A3D">
        <w:tc>
          <w:tcPr>
            <w:tcW w:w="577" w:type="pct"/>
          </w:tcPr>
          <w:p w14:paraId="6AF4A47C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822651876"/>
            <w:placeholder>
              <w:docPart w:val="CF0E00B689834E61B6EFE328215E717B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46571ED6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46BFE7" w14:textId="42519566" w:rsidR="00346DE2" w:rsidRDefault="00CE1956" w:rsidP="00346DE2">
            <w:pPr>
              <w:spacing w:before="120"/>
            </w:pPr>
            <w:r>
              <w:t xml:space="preserve">Media </w:t>
            </w:r>
          </w:p>
        </w:tc>
      </w:tr>
      <w:tr w:rsidR="00346DE2" w:rsidRPr="00846B76" w14:paraId="75D5BA06" w14:textId="77777777" w:rsidTr="001C4A3D">
        <w:tc>
          <w:tcPr>
            <w:tcW w:w="577" w:type="pct"/>
          </w:tcPr>
          <w:p w14:paraId="036B7DAB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054511409"/>
            <w:placeholder>
              <w:docPart w:val="539D91EBFB574B5289E973AEE2F0AB55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4DC0CBA8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51D142" w14:textId="41C56854" w:rsidR="00346DE2" w:rsidRDefault="00CE1956" w:rsidP="00346DE2">
            <w:pPr>
              <w:spacing w:before="120"/>
            </w:pPr>
            <w:r>
              <w:t>Nursing or counseling services</w:t>
            </w:r>
          </w:p>
        </w:tc>
      </w:tr>
      <w:tr w:rsidR="00346DE2" w:rsidRPr="00846B76" w14:paraId="5C88AC87" w14:textId="77777777" w:rsidTr="001C4A3D">
        <w:tc>
          <w:tcPr>
            <w:tcW w:w="577" w:type="pct"/>
          </w:tcPr>
          <w:p w14:paraId="234E6B7F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631939753"/>
            <w:placeholder>
              <w:docPart w:val="0B0FC09771E74B5E875F077C0E7FEEC7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127EAF98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23267F" w14:textId="46AC70D0" w:rsidR="00346DE2" w:rsidRDefault="00183C5C" w:rsidP="00346DE2">
            <w:pPr>
              <w:spacing w:before="120"/>
            </w:pPr>
            <w:r>
              <w:t>Personal Assistant</w:t>
            </w:r>
          </w:p>
        </w:tc>
      </w:tr>
      <w:tr w:rsidR="00346DE2" w:rsidRPr="00846B76" w14:paraId="6612F3D4" w14:textId="77777777" w:rsidTr="001C4A3D">
        <w:tc>
          <w:tcPr>
            <w:tcW w:w="577" w:type="pct"/>
          </w:tcPr>
          <w:p w14:paraId="024FA172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748114704"/>
            <w:placeholder>
              <w:docPart w:val="648CFCD591A941CA98A8178B0009757A"/>
            </w:placeholder>
            <w:temporary/>
            <w:showingPlcHdr/>
            <w15:appearance w15:val="hidden"/>
          </w:sdtPr>
          <w:sdtContent>
            <w:tc>
              <w:tcPr>
                <w:tcW w:w="577" w:type="pct"/>
                <w:gridSpan w:val="2"/>
                <w:vAlign w:val="bottom"/>
              </w:tcPr>
              <w:p w14:paraId="43F14331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AB9229" w14:textId="77777777" w:rsidR="00346DE2" w:rsidRDefault="00346DE2" w:rsidP="00346DE2">
            <w:pPr>
              <w:spacing w:before="120"/>
            </w:pPr>
          </w:p>
        </w:tc>
      </w:tr>
      <w:tr w:rsidR="00650259" w:rsidRPr="00846B76" w14:paraId="09BFCCFE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0020EA0E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1E27DEB4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C1551" w14:textId="77777777" w:rsidR="00CA740E" w:rsidRDefault="00CA740E" w:rsidP="00650259">
      <w:pPr>
        <w:spacing w:after="0" w:line="240" w:lineRule="auto"/>
      </w:pPr>
      <w:r>
        <w:separator/>
      </w:r>
    </w:p>
  </w:endnote>
  <w:endnote w:type="continuationSeparator" w:id="0">
    <w:p w14:paraId="6B8EBB5E" w14:textId="77777777" w:rsidR="00CA740E" w:rsidRDefault="00CA740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246ADA8-533C-4344-B9BD-4B3C172B4F5F}"/>
    <w:embedBold r:id="rId2" w:fontKey="{3257343C-F143-4BD9-B0C1-6E271E6BB37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17EAD93-912F-46D8-A042-E583BB13A7F4}"/>
    <w:embedBold r:id="rId4" w:fontKey="{C5665B13-79B8-4ED7-AC62-2BF449CC5A5C}"/>
    <w:embedItalic r:id="rId5" w:fontKey="{B566412F-F398-44BA-BF6E-4799C2ADE34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B4E849F-D9C7-4771-9AFE-9BEC2E0DEF5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2384023D-87A1-4A77-AC95-F40AE41544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777F908C" w14:textId="77777777" w:rsidTr="00C4167A">
      <w:sdt>
        <w:sdtPr>
          <w:rPr>
            <w:sz w:val="18"/>
            <w:szCs w:val="24"/>
          </w:rPr>
          <w:id w:val="14823600"/>
          <w:placeholder/>
          <w:temporary/>
          <w:showingPlcHdr/>
          <w15:appearance w15:val="hidden"/>
        </w:sdtPr>
        <w:sdtContent>
          <w:tc>
            <w:tcPr>
              <w:tcW w:w="4675" w:type="dxa"/>
              <w:vAlign w:val="center"/>
            </w:tcPr>
            <w:p w14:paraId="370E63C5" w14:textId="77777777" w:rsidR="002462F3" w:rsidRPr="002462F3" w:rsidRDefault="00A65D5E" w:rsidP="002462F3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2462F3">
                <w:rPr>
                  <w:rStyle w:val="FooterChar"/>
                </w:rPr>
                <w:t xml:space="preserve">Double click in Footer to put School Name </w:t>
              </w:r>
              <w:r w:rsidR="002462F3" w:rsidRPr="002462F3">
                <w:rPr>
                  <w:rStyle w:val="FooterChar"/>
                </w:rPr>
                <w:br/>
              </w:r>
              <w:r w:rsidRPr="002462F3">
                <w:rPr>
                  <w:rStyle w:val="FooterChar"/>
                </w:rPr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3E1645C6" w14:textId="77777777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2462F3">
            <w:rPr>
              <w:noProof/>
              <w:sz w:val="18"/>
              <w:szCs w:val="24"/>
            </w:rPr>
            <w:drawing>
              <wp:inline distT="0" distB="0" distL="0" distR="0" wp14:anchorId="629B1620" wp14:editId="72ACBBED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D93FF8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CF644" w14:textId="77777777" w:rsidR="00CA740E" w:rsidRDefault="00CA740E" w:rsidP="00650259">
      <w:pPr>
        <w:spacing w:after="0" w:line="240" w:lineRule="auto"/>
      </w:pPr>
      <w:r>
        <w:separator/>
      </w:r>
    </w:p>
  </w:footnote>
  <w:footnote w:type="continuationSeparator" w:id="0">
    <w:p w14:paraId="200C9CBA" w14:textId="77777777" w:rsidR="00CA740E" w:rsidRDefault="00CA740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7753"/>
    </w:tblGrid>
    <w:tr w:rsidR="00731F26" w:rsidRPr="00731F26" w14:paraId="6458B85D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09249EC7" w14:textId="77777777" w:rsidR="00000000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06B1EBE" wp14:editId="28871E1D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sdt>
          <w:sdtPr>
            <w:rPr>
              <w:rFonts w:ascii="Corbel" w:eastAsia="Calibri" w:hAnsi="Corbel" w:cs="Times New Roman"/>
              <w:b/>
              <w:color w:val="FFFFFF"/>
              <w:sz w:val="44"/>
            </w:rPr>
            <w:id w:val="1345121305"/>
            <w:placeholder/>
            <w:temporary/>
            <w:showingPlcHdr/>
            <w15:appearance w15:val="hidden"/>
          </w:sdtPr>
          <w:sdtContent>
            <w:p w14:paraId="5CEBFD13" w14:textId="77777777" w:rsidR="00000000" w:rsidRPr="00731F26" w:rsidRDefault="00731F26" w:rsidP="00731F26">
              <w:pPr>
                <w:spacing w:after="0"/>
                <w:rPr>
                  <w:rFonts w:ascii="Corbel" w:eastAsia="Calibri" w:hAnsi="Corbel" w:cs="Times New Roman"/>
                  <w:color w:val="FFFFFF"/>
                  <w:sz w:val="44"/>
                </w:rPr>
              </w:pPr>
              <w:r w:rsidRPr="00F62A1B">
                <w:rPr>
                  <w:rStyle w:val="HeaderChar"/>
                </w:rPr>
                <w:t>Volunteer Form</w:t>
              </w:r>
            </w:p>
          </w:sdtContent>
        </w:sdt>
      </w:tc>
    </w:tr>
  </w:tbl>
  <w:p w14:paraId="3AA5A84B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6750779">
    <w:abstractNumId w:val="11"/>
  </w:num>
  <w:num w:numId="2" w16cid:durableId="959337343">
    <w:abstractNumId w:val="7"/>
  </w:num>
  <w:num w:numId="3" w16cid:durableId="1962178332">
    <w:abstractNumId w:val="15"/>
  </w:num>
  <w:num w:numId="4" w16cid:durableId="71777413">
    <w:abstractNumId w:val="12"/>
  </w:num>
  <w:num w:numId="5" w16cid:durableId="1547764300">
    <w:abstractNumId w:val="13"/>
  </w:num>
  <w:num w:numId="6" w16cid:durableId="540366730">
    <w:abstractNumId w:val="19"/>
  </w:num>
  <w:num w:numId="7" w16cid:durableId="977733745">
    <w:abstractNumId w:val="6"/>
  </w:num>
  <w:num w:numId="8" w16cid:durableId="751856460">
    <w:abstractNumId w:val="10"/>
  </w:num>
  <w:num w:numId="9" w16cid:durableId="1202981753">
    <w:abstractNumId w:val="17"/>
  </w:num>
  <w:num w:numId="10" w16cid:durableId="455951780">
    <w:abstractNumId w:val="1"/>
  </w:num>
  <w:num w:numId="11" w16cid:durableId="488525482">
    <w:abstractNumId w:val="5"/>
  </w:num>
  <w:num w:numId="12" w16cid:durableId="2005744490">
    <w:abstractNumId w:val="0"/>
  </w:num>
  <w:num w:numId="13" w16cid:durableId="257718780">
    <w:abstractNumId w:val="2"/>
  </w:num>
  <w:num w:numId="14" w16cid:durableId="1263031405">
    <w:abstractNumId w:val="9"/>
  </w:num>
  <w:num w:numId="15" w16cid:durableId="1509979401">
    <w:abstractNumId w:val="8"/>
  </w:num>
  <w:num w:numId="16" w16cid:durableId="196891086">
    <w:abstractNumId w:val="16"/>
  </w:num>
  <w:num w:numId="17" w16cid:durableId="347371259">
    <w:abstractNumId w:val="3"/>
  </w:num>
  <w:num w:numId="18" w16cid:durableId="1000622574">
    <w:abstractNumId w:val="21"/>
  </w:num>
  <w:num w:numId="19" w16cid:durableId="1040743389">
    <w:abstractNumId w:val="18"/>
  </w:num>
  <w:num w:numId="20" w16cid:durableId="824859434">
    <w:abstractNumId w:val="14"/>
  </w:num>
  <w:num w:numId="21" w16cid:durableId="541284122">
    <w:abstractNumId w:val="20"/>
  </w:num>
  <w:num w:numId="22" w16cid:durableId="57543723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956"/>
    <w:rsid w:val="00052382"/>
    <w:rsid w:val="0006568A"/>
    <w:rsid w:val="00076F0F"/>
    <w:rsid w:val="00084253"/>
    <w:rsid w:val="000D1F49"/>
    <w:rsid w:val="001727CA"/>
    <w:rsid w:val="00183C5C"/>
    <w:rsid w:val="001C4A3D"/>
    <w:rsid w:val="002462F3"/>
    <w:rsid w:val="002C56E6"/>
    <w:rsid w:val="00346DE2"/>
    <w:rsid w:val="00361E11"/>
    <w:rsid w:val="0037416F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A740E"/>
    <w:rsid w:val="00CB4A51"/>
    <w:rsid w:val="00CD4532"/>
    <w:rsid w:val="00CD47B0"/>
    <w:rsid w:val="00CE1956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A55D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lly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7E7EECAEF844CC8D8C99BCCCA69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AF620-4A8B-46C5-95A2-AAB29A5A6E43}"/>
      </w:docPartPr>
      <w:docPartBody>
        <w:p w:rsidR="00000000" w:rsidRDefault="00000000">
          <w:pPr>
            <w:pStyle w:val="C97E7EECAEF844CC8D8C99BCCCA691C4"/>
          </w:pPr>
          <w:r w:rsidRPr="00346DE2">
            <w:t>First Name</w:t>
          </w:r>
        </w:p>
      </w:docPartBody>
    </w:docPart>
    <w:docPart>
      <w:docPartPr>
        <w:name w:val="0700B8A689B6402B9FBFE44F1CC08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637F1-7D69-476A-8758-008FEAB36545}"/>
      </w:docPartPr>
      <w:docPartBody>
        <w:p w:rsidR="00000000" w:rsidRDefault="00000000">
          <w:pPr>
            <w:pStyle w:val="0700B8A689B6402B9FBFE44F1CC08090"/>
          </w:pPr>
          <w:r w:rsidRPr="00346DE2">
            <w:t>Last Name</w:t>
          </w:r>
        </w:p>
      </w:docPartBody>
    </w:docPart>
    <w:docPart>
      <w:docPartPr>
        <w:name w:val="0ECBFC7E70E041EEB568F1BEB1DE8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A12F4-0F39-43D1-A86F-44502EE7DD77}"/>
      </w:docPartPr>
      <w:docPartBody>
        <w:p w:rsidR="00000000" w:rsidRDefault="00000000">
          <w:pPr>
            <w:pStyle w:val="0ECBFC7E70E041EEB568F1BEB1DE8CE2"/>
          </w:pPr>
          <w:r w:rsidRPr="00346DE2">
            <w:t>Address</w:t>
          </w:r>
        </w:p>
      </w:docPartBody>
    </w:docPart>
    <w:docPart>
      <w:docPartPr>
        <w:name w:val="ADA86F82D7E349C0A2A42A4ECE88F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BFD28-529D-4627-A268-3A959C9BA6A3}"/>
      </w:docPartPr>
      <w:docPartBody>
        <w:p w:rsidR="00000000" w:rsidRDefault="00000000">
          <w:pPr>
            <w:pStyle w:val="ADA86F82D7E349C0A2A42A4ECE88F6C2"/>
          </w:pPr>
          <w:r w:rsidRPr="00346DE2">
            <w:t>City/State/Zip</w:t>
          </w:r>
        </w:p>
      </w:docPartBody>
    </w:docPart>
    <w:docPart>
      <w:docPartPr>
        <w:name w:val="B9943849C12F49CF9D8AB4467CEC4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C0457-7481-4581-B416-54C48DA10544}"/>
      </w:docPartPr>
      <w:docPartBody>
        <w:p w:rsidR="00000000" w:rsidRDefault="00000000">
          <w:pPr>
            <w:pStyle w:val="B9943849C12F49CF9D8AB4467CEC4520"/>
          </w:pPr>
          <w:r w:rsidRPr="00346DE2">
            <w:t>Home Phone</w:t>
          </w:r>
        </w:p>
      </w:docPartBody>
    </w:docPart>
    <w:docPart>
      <w:docPartPr>
        <w:name w:val="B51F5A0ADD044EEA936B08820D3B8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5C8BE-5E73-4C0C-A612-94453CDB60EC}"/>
      </w:docPartPr>
      <w:docPartBody>
        <w:p w:rsidR="00000000" w:rsidRDefault="00000000">
          <w:pPr>
            <w:pStyle w:val="B51F5A0ADD044EEA936B08820D3B8FC8"/>
          </w:pPr>
          <w:r w:rsidRPr="00346DE2">
            <w:t>Cell Phone</w:t>
          </w:r>
        </w:p>
      </w:docPartBody>
    </w:docPart>
    <w:docPart>
      <w:docPartPr>
        <w:name w:val="57C55A9931DD46F3B702777FE461F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0037F-A61E-481B-B466-5C8E9B159FDC}"/>
      </w:docPartPr>
      <w:docPartBody>
        <w:p w:rsidR="00000000" w:rsidRDefault="00000000">
          <w:pPr>
            <w:pStyle w:val="57C55A9931DD46F3B702777FE461F47D"/>
          </w:pPr>
          <w:r w:rsidRPr="00346DE2">
            <w:t>Email</w:t>
          </w:r>
        </w:p>
      </w:docPartBody>
    </w:docPart>
    <w:docPart>
      <w:docPartPr>
        <w:name w:val="BD5156815AE844FC90013D963080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F08FA-AC5C-4095-9913-564D8AE7EA80}"/>
      </w:docPartPr>
      <w:docPartBody>
        <w:p w:rsidR="00000000" w:rsidRDefault="00000000">
          <w:pPr>
            <w:pStyle w:val="BD5156815AE844FC90013D9630806960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5A72E7450B904EFFB58EEFE7336EF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0DED1-9E1B-48EC-AA67-1CCAE65C7103}"/>
      </w:docPartPr>
      <w:docPartBody>
        <w:p w:rsidR="00000000" w:rsidRDefault="00000000">
          <w:pPr>
            <w:pStyle w:val="5A72E7450B904EFFB58EEFE7336EFF44"/>
          </w:pPr>
          <w:r w:rsidRPr="00346DE2">
            <w:t>Field trip driver</w:t>
          </w:r>
        </w:p>
      </w:docPartBody>
    </w:docPart>
    <w:docPart>
      <w:docPartPr>
        <w:name w:val="3282E3749B21497EA0E68C58B950B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12BC4-2D20-4A71-BC38-D79BCAB81A7B}"/>
      </w:docPartPr>
      <w:docPartBody>
        <w:p w:rsidR="00000000" w:rsidRDefault="00000000">
          <w:pPr>
            <w:pStyle w:val="3282E3749B21497EA0E68C58B950B299"/>
          </w:pPr>
          <w:r w:rsidRPr="00346DE2">
            <w:t>Classroom helper</w:t>
          </w:r>
        </w:p>
      </w:docPartBody>
    </w:docPart>
    <w:docPart>
      <w:docPartPr>
        <w:name w:val="9D8AAED1E86B4B2FA56A1CCC892FC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701A8-C329-4036-B28C-8A56910E91ED}"/>
      </w:docPartPr>
      <w:docPartBody>
        <w:p w:rsidR="00000000" w:rsidRDefault="00000000">
          <w:pPr>
            <w:pStyle w:val="9D8AAED1E86B4B2FA56A1CCC892FC8D4"/>
          </w:pPr>
          <w:r w:rsidRPr="00346DE2">
            <w:t>Office helper</w:t>
          </w:r>
        </w:p>
      </w:docPartBody>
    </w:docPart>
    <w:docPart>
      <w:docPartPr>
        <w:name w:val="4EB3F1DD8A1748D48F69F02C5314E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28BAC-4C57-4633-8337-E5FAF0A5E19C}"/>
      </w:docPartPr>
      <w:docPartBody>
        <w:p w:rsidR="00000000" w:rsidRDefault="00000000">
          <w:pPr>
            <w:pStyle w:val="4EB3F1DD8A1748D48F69F02C5314EA11"/>
          </w:pPr>
          <w:r w:rsidRPr="00346DE2">
            <w:t>Library helper</w:t>
          </w:r>
        </w:p>
      </w:docPartBody>
    </w:docPart>
    <w:docPart>
      <w:docPartPr>
        <w:name w:val="2E4036E53965476FBFB460C074948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42AB4-6FE0-450E-A303-0CC904A9137D}"/>
      </w:docPartPr>
      <w:docPartBody>
        <w:p w:rsidR="00000000" w:rsidRDefault="00000000">
          <w:pPr>
            <w:pStyle w:val="2E4036E53965476FBFB460C074948F45"/>
          </w:pPr>
          <w:r w:rsidRPr="00346DE2">
            <w:t>Event organizer</w:t>
          </w:r>
        </w:p>
      </w:docPartBody>
    </w:docPart>
    <w:docPart>
      <w:docPartPr>
        <w:name w:val="41F43EF171CD49B6B44ACE1B98A9C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3E4B2-D0A0-4D2A-82E0-C2CF73A7623E}"/>
      </w:docPartPr>
      <w:docPartBody>
        <w:p w:rsidR="00000000" w:rsidRDefault="00000000">
          <w:pPr>
            <w:pStyle w:val="41F43EF171CD49B6B44ACE1B98A9C851"/>
          </w:pPr>
          <w:r w:rsidRPr="00346DE2">
            <w:t>Chairperson</w:t>
          </w:r>
        </w:p>
      </w:docPartBody>
    </w:docPart>
    <w:docPart>
      <w:docPartPr>
        <w:name w:val="6875E1CEBE0344678E6A58691734D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695F4-0441-4C9D-8A70-C2F2BB51D3EF}"/>
      </w:docPartPr>
      <w:docPartBody>
        <w:p w:rsidR="00000000" w:rsidRDefault="00000000">
          <w:pPr>
            <w:pStyle w:val="6875E1CEBE0344678E6A58691734D4EB"/>
          </w:pPr>
          <w:r w:rsidRPr="00346DE2">
            <w:t>Communications</w:t>
          </w:r>
        </w:p>
      </w:docPartBody>
    </w:docPart>
    <w:docPart>
      <w:docPartPr>
        <w:name w:val="965689054C284D14A1914088691CA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6CF00-D0C6-4523-9D96-0BE5B452F622}"/>
      </w:docPartPr>
      <w:docPartBody>
        <w:p w:rsidR="00000000" w:rsidRDefault="00000000">
          <w:pPr>
            <w:pStyle w:val="965689054C284D14A1914088691CA39C"/>
          </w:pPr>
          <w:r w:rsidRPr="00A700A8">
            <w:t>Other:</w:t>
          </w:r>
        </w:p>
      </w:docPartBody>
    </w:docPart>
    <w:docPart>
      <w:docPartPr>
        <w:name w:val="BB0C5AE282504161911EE6DA32F26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B6B48-5444-4B43-85B0-9AA622F653C9}"/>
      </w:docPartPr>
      <w:docPartBody>
        <w:p w:rsidR="00000000" w:rsidRDefault="00000000">
          <w:pPr>
            <w:pStyle w:val="BB0C5AE282504161911EE6DA32F265E1"/>
          </w:pPr>
          <w:r w:rsidRPr="00A700A8">
            <w:t>Other:</w:t>
          </w:r>
        </w:p>
      </w:docPartBody>
    </w:docPart>
    <w:docPart>
      <w:docPartPr>
        <w:name w:val="3636F435446844219FACD3FAC1CF4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EC817-2304-48D5-A329-1CB017159420}"/>
      </w:docPartPr>
      <w:docPartBody>
        <w:p w:rsidR="00000000" w:rsidRDefault="00000000">
          <w:pPr>
            <w:pStyle w:val="3636F435446844219FACD3FAC1CF43AE"/>
          </w:pPr>
          <w:r w:rsidRPr="00A700A8">
            <w:t>Other:</w:t>
          </w:r>
        </w:p>
      </w:docPartBody>
    </w:docPart>
    <w:docPart>
      <w:docPartPr>
        <w:name w:val="992D4E854EBD454E919F9C63164A1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C2452-DCC9-4CBD-B543-155936BBD329}"/>
      </w:docPartPr>
      <w:docPartBody>
        <w:p w:rsidR="00000000" w:rsidRDefault="00000000">
          <w:pPr>
            <w:pStyle w:val="992D4E854EBD454E919F9C63164A18AD"/>
          </w:pPr>
          <w:r w:rsidRPr="00A700A8">
            <w:t>Other:</w:t>
          </w:r>
        </w:p>
      </w:docPartBody>
    </w:docPart>
    <w:docPart>
      <w:docPartPr>
        <w:name w:val="CF0E00B689834E61B6EFE328215E7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CA0AA-275C-46CF-8241-93FD32E0B0DD}"/>
      </w:docPartPr>
      <w:docPartBody>
        <w:p w:rsidR="00000000" w:rsidRDefault="00000000">
          <w:pPr>
            <w:pStyle w:val="CF0E00B689834E61B6EFE328215E717B"/>
          </w:pPr>
          <w:r w:rsidRPr="00A700A8">
            <w:t>Other:</w:t>
          </w:r>
        </w:p>
      </w:docPartBody>
    </w:docPart>
    <w:docPart>
      <w:docPartPr>
        <w:name w:val="539D91EBFB574B5289E973AEE2F0A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770CB-4DE5-427C-AF52-A80B54EEFB4C}"/>
      </w:docPartPr>
      <w:docPartBody>
        <w:p w:rsidR="00000000" w:rsidRDefault="00000000">
          <w:pPr>
            <w:pStyle w:val="539D91EBFB574B5289E973AEE2F0AB55"/>
          </w:pPr>
          <w:r w:rsidRPr="00A700A8">
            <w:t>Other:</w:t>
          </w:r>
        </w:p>
      </w:docPartBody>
    </w:docPart>
    <w:docPart>
      <w:docPartPr>
        <w:name w:val="0B0FC09771E74B5E875F077C0E7FE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4BD22-F769-4ADC-84C1-2779E2B25A70}"/>
      </w:docPartPr>
      <w:docPartBody>
        <w:p w:rsidR="00000000" w:rsidRDefault="00000000">
          <w:pPr>
            <w:pStyle w:val="0B0FC09771E74B5E875F077C0E7FEEC7"/>
          </w:pPr>
          <w:r w:rsidRPr="00A700A8">
            <w:t>Other:</w:t>
          </w:r>
        </w:p>
      </w:docPartBody>
    </w:docPart>
    <w:docPart>
      <w:docPartPr>
        <w:name w:val="648CFCD591A941CA98A8178B00097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2D0B4-DD48-4A6E-8850-B02C05F9F4E5}"/>
      </w:docPartPr>
      <w:docPartBody>
        <w:p w:rsidR="00000000" w:rsidRDefault="00000000">
          <w:pPr>
            <w:pStyle w:val="648CFCD591A941CA98A8178B0009757A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613"/>
    <w:rsid w:val="000F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97E7EECAEF844CC8D8C99BCCCA691C4">
    <w:name w:val="C97E7EECAEF844CC8D8C99BCCCA691C4"/>
  </w:style>
  <w:style w:type="paragraph" w:customStyle="1" w:styleId="0700B8A689B6402B9FBFE44F1CC08090">
    <w:name w:val="0700B8A689B6402B9FBFE44F1CC08090"/>
  </w:style>
  <w:style w:type="paragraph" w:customStyle="1" w:styleId="0ECBFC7E70E041EEB568F1BEB1DE8CE2">
    <w:name w:val="0ECBFC7E70E041EEB568F1BEB1DE8CE2"/>
  </w:style>
  <w:style w:type="paragraph" w:customStyle="1" w:styleId="ADA86F82D7E349C0A2A42A4ECE88F6C2">
    <w:name w:val="ADA86F82D7E349C0A2A42A4ECE88F6C2"/>
  </w:style>
  <w:style w:type="paragraph" w:customStyle="1" w:styleId="B9943849C12F49CF9D8AB4467CEC4520">
    <w:name w:val="B9943849C12F49CF9D8AB4467CEC4520"/>
  </w:style>
  <w:style w:type="paragraph" w:customStyle="1" w:styleId="B51F5A0ADD044EEA936B08820D3B8FC8">
    <w:name w:val="B51F5A0ADD044EEA936B08820D3B8FC8"/>
  </w:style>
  <w:style w:type="paragraph" w:customStyle="1" w:styleId="57C55A9931DD46F3B702777FE461F47D">
    <w:name w:val="57C55A9931DD46F3B702777FE461F47D"/>
  </w:style>
  <w:style w:type="paragraph" w:customStyle="1" w:styleId="BD5156815AE844FC90013D9630806960">
    <w:name w:val="BD5156815AE844FC90013D9630806960"/>
  </w:style>
  <w:style w:type="paragraph" w:customStyle="1" w:styleId="5A72E7450B904EFFB58EEFE7336EFF44">
    <w:name w:val="5A72E7450B904EFFB58EEFE7336EFF44"/>
  </w:style>
  <w:style w:type="paragraph" w:customStyle="1" w:styleId="3282E3749B21497EA0E68C58B950B299">
    <w:name w:val="3282E3749B21497EA0E68C58B950B299"/>
  </w:style>
  <w:style w:type="paragraph" w:customStyle="1" w:styleId="9D8AAED1E86B4B2FA56A1CCC892FC8D4">
    <w:name w:val="9D8AAED1E86B4B2FA56A1CCC892FC8D4"/>
  </w:style>
  <w:style w:type="paragraph" w:customStyle="1" w:styleId="4EB3F1DD8A1748D48F69F02C5314EA11">
    <w:name w:val="4EB3F1DD8A1748D48F69F02C5314EA11"/>
  </w:style>
  <w:style w:type="paragraph" w:customStyle="1" w:styleId="2E4036E53965476FBFB460C074948F45">
    <w:name w:val="2E4036E53965476FBFB460C074948F45"/>
  </w:style>
  <w:style w:type="paragraph" w:customStyle="1" w:styleId="41F43EF171CD49B6B44ACE1B98A9C851">
    <w:name w:val="41F43EF171CD49B6B44ACE1B98A9C851"/>
  </w:style>
  <w:style w:type="paragraph" w:customStyle="1" w:styleId="6875E1CEBE0344678E6A58691734D4EB">
    <w:name w:val="6875E1CEBE0344678E6A58691734D4EB"/>
  </w:style>
  <w:style w:type="paragraph" w:customStyle="1" w:styleId="965689054C284D14A1914088691CA39C">
    <w:name w:val="965689054C284D14A1914088691CA39C"/>
  </w:style>
  <w:style w:type="paragraph" w:customStyle="1" w:styleId="BB0C5AE282504161911EE6DA32F265E1">
    <w:name w:val="BB0C5AE282504161911EE6DA32F265E1"/>
  </w:style>
  <w:style w:type="paragraph" w:customStyle="1" w:styleId="3636F435446844219FACD3FAC1CF43AE">
    <w:name w:val="3636F435446844219FACD3FAC1CF43AE"/>
  </w:style>
  <w:style w:type="paragraph" w:customStyle="1" w:styleId="992D4E854EBD454E919F9C63164A18AD">
    <w:name w:val="992D4E854EBD454E919F9C63164A18AD"/>
  </w:style>
  <w:style w:type="paragraph" w:customStyle="1" w:styleId="CF0E00B689834E61B6EFE328215E717B">
    <w:name w:val="CF0E00B689834E61B6EFE328215E717B"/>
  </w:style>
  <w:style w:type="paragraph" w:customStyle="1" w:styleId="539D91EBFB574B5289E973AEE2F0AB55">
    <w:name w:val="539D91EBFB574B5289E973AEE2F0AB55"/>
  </w:style>
  <w:style w:type="paragraph" w:customStyle="1" w:styleId="0B0FC09771E74B5E875F077C0E7FEEC7">
    <w:name w:val="0B0FC09771E74B5E875F077C0E7FEEC7"/>
  </w:style>
  <w:style w:type="paragraph" w:customStyle="1" w:styleId="648CFCD591A941CA98A8178B0009757A">
    <w:name w:val="648CFCD591A941CA98A8178B000975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2024-02-26T16:20:00Z</dcterms:created>
  <dcterms:modified xsi:type="dcterms:W3CDTF">2024-02-26T16:47:00Z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